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AF1DD" w:themeFill="accent3" w:themeFillTint="33"/>
        <w:tblLayout w:type="fixed"/>
        <w:tblLook w:val="04A0"/>
      </w:tblPr>
      <w:tblGrid>
        <w:gridCol w:w="3474"/>
        <w:gridCol w:w="1314"/>
        <w:gridCol w:w="2160"/>
        <w:gridCol w:w="1710"/>
        <w:gridCol w:w="630"/>
        <w:gridCol w:w="540"/>
        <w:gridCol w:w="450"/>
      </w:tblGrid>
      <w:tr w:rsidR="00FB17CC" w:rsidRPr="00517756" w:rsidTr="00AD35A4">
        <w:tc>
          <w:tcPr>
            <w:tcW w:w="3474" w:type="dxa"/>
            <w:vMerge w:val="restart"/>
            <w:shd w:val="clear" w:color="auto" w:fill="EAF1DD" w:themeFill="accent3" w:themeFillTint="33"/>
          </w:tcPr>
          <w:p w:rsidR="00FB17CC" w:rsidRPr="00517756" w:rsidRDefault="00FB17CC" w:rsidP="00E337F8">
            <w:pPr>
              <w:rPr>
                <w:b/>
                <w:sz w:val="48"/>
                <w:szCs w:val="48"/>
                <w:lang w:val="ro-RO"/>
              </w:rPr>
            </w:pPr>
            <w:r w:rsidRPr="00517756">
              <w:rPr>
                <w:b/>
                <w:sz w:val="68"/>
                <w:szCs w:val="68"/>
                <w:lang w:val="ro-RO"/>
              </w:rPr>
              <w:t>FACTUR</w:t>
            </w:r>
            <w:r w:rsidRPr="00F64F41">
              <w:rPr>
                <w:b/>
                <w:sz w:val="68"/>
                <w:szCs w:val="68"/>
                <w:lang w:val="ro-RO"/>
              </w:rPr>
              <w:t>Ă</w:t>
            </w:r>
          </w:p>
        </w:tc>
        <w:tc>
          <w:tcPr>
            <w:tcW w:w="1314" w:type="dxa"/>
            <w:shd w:val="clear" w:color="auto" w:fill="EAF1DD" w:themeFill="accent3" w:themeFillTint="33"/>
          </w:tcPr>
          <w:p w:rsidR="00FB17CC" w:rsidRPr="00FB17CC" w:rsidRDefault="00FB17CC" w:rsidP="00FB17CC">
            <w:pPr>
              <w:jc w:val="right"/>
              <w:rPr>
                <w:b/>
                <w:lang w:val="ro-RO"/>
              </w:rPr>
            </w:pPr>
            <w:r w:rsidRPr="00FB17CC">
              <w:rPr>
                <w:b/>
                <w:lang w:val="ro-RO"/>
              </w:rPr>
              <w:t>Email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FB17CC" w:rsidRPr="00517756" w:rsidRDefault="00D85E1B" w:rsidP="00D85E1B">
            <w:pPr>
              <w:rPr>
                <w:lang w:val="ro-RO"/>
              </w:rPr>
            </w:pPr>
            <w:r>
              <w:rPr>
                <w:lang w:val="ro-RO"/>
              </w:rPr>
              <w:t>your</w:t>
            </w:r>
            <w:r w:rsidR="00FB17CC">
              <w:rPr>
                <w:lang w:val="ro-RO"/>
              </w:rPr>
              <w:t>@</w:t>
            </w:r>
            <w:r>
              <w:rPr>
                <w:lang w:val="ro-RO"/>
              </w:rPr>
              <w:t>email</w:t>
            </w:r>
            <w:r w:rsidR="00FB17CC">
              <w:rPr>
                <w:lang w:val="ro-RO"/>
              </w:rPr>
              <w:t>.com</w:t>
            </w:r>
          </w:p>
        </w:tc>
        <w:tc>
          <w:tcPr>
            <w:tcW w:w="1710" w:type="dxa"/>
            <w:shd w:val="clear" w:color="auto" w:fill="EAF1DD" w:themeFill="accent3" w:themeFillTint="33"/>
          </w:tcPr>
          <w:p w:rsidR="00FB17CC" w:rsidRPr="00517756" w:rsidRDefault="00FB17CC" w:rsidP="00E964A7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Seria</w:t>
            </w:r>
          </w:p>
        </w:tc>
        <w:tc>
          <w:tcPr>
            <w:tcW w:w="630" w:type="dxa"/>
            <w:shd w:val="clear" w:color="auto" w:fill="EAF1DD" w:themeFill="accent3" w:themeFillTint="33"/>
          </w:tcPr>
          <w:p w:rsidR="00FB17CC" w:rsidRPr="00517756" w:rsidRDefault="005E1DA4" w:rsidP="00E337F8">
            <w:pPr>
              <w:rPr>
                <w:lang w:val="ro-RO"/>
              </w:rPr>
            </w:pPr>
            <w:r>
              <w:rPr>
                <w:lang w:val="ro-RO"/>
              </w:rPr>
              <w:t>AA</w:t>
            </w:r>
          </w:p>
        </w:tc>
        <w:tc>
          <w:tcPr>
            <w:tcW w:w="540" w:type="dxa"/>
            <w:shd w:val="clear" w:color="auto" w:fill="EAF1DD" w:themeFill="accent3" w:themeFillTint="33"/>
          </w:tcPr>
          <w:p w:rsidR="00FB17CC" w:rsidRPr="00517756" w:rsidRDefault="00FB17CC" w:rsidP="007A1057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nr.</w:t>
            </w:r>
          </w:p>
        </w:tc>
        <w:tc>
          <w:tcPr>
            <w:tcW w:w="450" w:type="dxa"/>
            <w:shd w:val="clear" w:color="auto" w:fill="EAF1DD" w:themeFill="accent3" w:themeFillTint="33"/>
          </w:tcPr>
          <w:p w:rsidR="00FB17CC" w:rsidRPr="00517756" w:rsidRDefault="005E1DA4" w:rsidP="00BA0784">
            <w:pPr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</w:tr>
      <w:tr w:rsidR="00FB17CC" w:rsidRPr="00517756" w:rsidTr="00AD35A4">
        <w:tc>
          <w:tcPr>
            <w:tcW w:w="3474" w:type="dxa"/>
            <w:vMerge/>
            <w:shd w:val="clear" w:color="auto" w:fill="EAF1DD" w:themeFill="accent3" w:themeFillTint="33"/>
          </w:tcPr>
          <w:p w:rsidR="00FB17CC" w:rsidRPr="00517756" w:rsidRDefault="00FB17CC" w:rsidP="00E337F8">
            <w:pPr>
              <w:rPr>
                <w:lang w:val="ro-RO"/>
              </w:rPr>
            </w:pPr>
          </w:p>
        </w:tc>
        <w:tc>
          <w:tcPr>
            <w:tcW w:w="1314" w:type="dxa"/>
            <w:shd w:val="clear" w:color="auto" w:fill="EAF1DD" w:themeFill="accent3" w:themeFillTint="33"/>
          </w:tcPr>
          <w:p w:rsidR="00FB17CC" w:rsidRPr="00FB17CC" w:rsidRDefault="00FB17CC" w:rsidP="00FB17CC">
            <w:pPr>
              <w:jc w:val="right"/>
              <w:rPr>
                <w:b/>
                <w:lang w:val="ro-RO"/>
              </w:rPr>
            </w:pPr>
            <w:r w:rsidRPr="00FB17CC">
              <w:rPr>
                <w:b/>
                <w:lang w:val="ro-RO"/>
              </w:rPr>
              <w:t>Telefon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FB17CC" w:rsidRPr="00517756" w:rsidRDefault="00FB17CC" w:rsidP="00FB17CC">
            <w:pPr>
              <w:rPr>
                <w:lang w:val="ro-RO"/>
              </w:rPr>
            </w:pPr>
          </w:p>
        </w:tc>
        <w:tc>
          <w:tcPr>
            <w:tcW w:w="1710" w:type="dxa"/>
            <w:shd w:val="clear" w:color="auto" w:fill="EAF1DD" w:themeFill="accent3" w:themeFillTint="33"/>
          </w:tcPr>
          <w:p w:rsidR="00FB17CC" w:rsidRPr="00517756" w:rsidRDefault="00FB17CC" w:rsidP="00E964A7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Nr.  facturii</w:t>
            </w:r>
          </w:p>
        </w:tc>
        <w:tc>
          <w:tcPr>
            <w:tcW w:w="1620" w:type="dxa"/>
            <w:gridSpan w:val="3"/>
            <w:shd w:val="clear" w:color="auto" w:fill="EAF1DD" w:themeFill="accent3" w:themeFillTint="33"/>
          </w:tcPr>
          <w:p w:rsidR="00FB17CC" w:rsidRPr="00517756" w:rsidRDefault="005E1DA4" w:rsidP="00C5028B">
            <w:pPr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1</w:t>
            </w:r>
          </w:p>
        </w:tc>
      </w:tr>
      <w:tr w:rsidR="00FB17CC" w:rsidRPr="00517756" w:rsidTr="00AD35A4">
        <w:tc>
          <w:tcPr>
            <w:tcW w:w="3474" w:type="dxa"/>
            <w:vMerge/>
            <w:shd w:val="clear" w:color="auto" w:fill="EAF1DD" w:themeFill="accent3" w:themeFillTint="33"/>
          </w:tcPr>
          <w:p w:rsidR="00FB17CC" w:rsidRPr="00517756" w:rsidRDefault="00FB17CC" w:rsidP="00E337F8">
            <w:pPr>
              <w:rPr>
                <w:lang w:val="ro-RO"/>
              </w:rPr>
            </w:pPr>
          </w:p>
        </w:tc>
        <w:tc>
          <w:tcPr>
            <w:tcW w:w="1314" w:type="dxa"/>
            <w:shd w:val="clear" w:color="auto" w:fill="EAF1DD" w:themeFill="accent3" w:themeFillTint="33"/>
          </w:tcPr>
          <w:p w:rsidR="00FB17CC" w:rsidRPr="00FB17CC" w:rsidRDefault="00FB17CC" w:rsidP="00FB17CC">
            <w:pPr>
              <w:jc w:val="right"/>
              <w:rPr>
                <w:b/>
                <w:lang w:val="ro-RO"/>
              </w:rPr>
            </w:pPr>
            <w:r w:rsidRPr="00FB17CC">
              <w:rPr>
                <w:b/>
                <w:lang w:val="ro-RO"/>
              </w:rPr>
              <w:t>Web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FB17CC" w:rsidRPr="00517756" w:rsidRDefault="00FB17CC" w:rsidP="00D85E1B">
            <w:pPr>
              <w:rPr>
                <w:lang w:val="ro-RO"/>
              </w:rPr>
            </w:pPr>
            <w:r>
              <w:rPr>
                <w:lang w:val="ro-RO"/>
              </w:rPr>
              <w:t>www.</w:t>
            </w:r>
            <w:r w:rsidR="00D85E1B">
              <w:rPr>
                <w:lang w:val="ro-RO"/>
              </w:rPr>
              <w:t>yoursite</w:t>
            </w:r>
            <w:r>
              <w:rPr>
                <w:lang w:val="ro-RO"/>
              </w:rPr>
              <w:t>.com</w:t>
            </w:r>
          </w:p>
        </w:tc>
        <w:tc>
          <w:tcPr>
            <w:tcW w:w="1710" w:type="dxa"/>
            <w:shd w:val="clear" w:color="auto" w:fill="EAF1DD" w:themeFill="accent3" w:themeFillTint="33"/>
          </w:tcPr>
          <w:p w:rsidR="00FB17CC" w:rsidRPr="00517756" w:rsidRDefault="00FB17CC" w:rsidP="00E964A7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Data</w:t>
            </w:r>
          </w:p>
        </w:tc>
        <w:sdt>
          <w:sdtPr>
            <w:rPr>
              <w:lang w:val="ro-RO"/>
            </w:rPr>
            <w:alias w:val="Data"/>
            <w:tag w:val="Data"/>
            <w:id w:val="10916817"/>
            <w:lock w:val="sdtLocked"/>
            <w:placeholder>
              <w:docPart w:val="45956979F3864C14A13641A74AB24573"/>
            </w:placeholder>
            <w:showingPlcHdr/>
            <w:date w:fullDate="2009-11-27T00:00:00Z">
              <w:dateFormat w:val="dd.MM.yyyy"/>
              <w:lid w:val="ro-RO"/>
              <w:storeMappedDataAs w:val="dateTime"/>
              <w:calendar w:val="gregorian"/>
            </w:date>
          </w:sdtPr>
          <w:sdtContent>
            <w:tc>
              <w:tcPr>
                <w:tcW w:w="1620" w:type="dxa"/>
                <w:gridSpan w:val="3"/>
                <w:shd w:val="clear" w:color="auto" w:fill="EAF1DD" w:themeFill="accent3" w:themeFillTint="33"/>
              </w:tcPr>
              <w:p w:rsidR="00FB17CC" w:rsidRPr="00517756" w:rsidRDefault="009E2B24" w:rsidP="009E2B24">
                <w:pPr>
                  <w:rPr>
                    <w:lang w:val="ro-RO"/>
                  </w:rPr>
                </w:pPr>
                <w:r w:rsidRPr="00DF5BEC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:rsidR="00E964A7" w:rsidRDefault="00E964A7" w:rsidP="00E337F8">
      <w:pPr>
        <w:rPr>
          <w:lang w:val="ro-RO"/>
        </w:rPr>
      </w:pPr>
    </w:p>
    <w:p w:rsidR="0070607A" w:rsidRPr="00517756" w:rsidRDefault="0070607A" w:rsidP="00E337F8">
      <w:pPr>
        <w:rPr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8"/>
        <w:gridCol w:w="4680"/>
        <w:gridCol w:w="1260"/>
        <w:gridCol w:w="3060"/>
      </w:tblGrid>
      <w:tr w:rsidR="00465745" w:rsidRPr="00517756" w:rsidTr="00234C7F">
        <w:tc>
          <w:tcPr>
            <w:tcW w:w="1278" w:type="dxa"/>
            <w:tcBorders>
              <w:bottom w:val="single" w:sz="4" w:space="0" w:color="000000" w:themeColor="text1"/>
            </w:tcBorders>
            <w:vAlign w:val="center"/>
          </w:tcPr>
          <w:p w:rsidR="00465745" w:rsidRPr="00517756" w:rsidRDefault="00495635" w:rsidP="00A35F7F">
            <w:pPr>
              <w:rPr>
                <w:b/>
                <w:lang w:val="ro-RO"/>
              </w:rPr>
            </w:pPr>
            <w:r w:rsidRPr="00517756">
              <w:rPr>
                <w:b/>
                <w:sz w:val="24"/>
                <w:lang w:val="ro-RO"/>
              </w:rPr>
              <w:t>FURNIZOR</w:t>
            </w:r>
          </w:p>
        </w:tc>
        <w:tc>
          <w:tcPr>
            <w:tcW w:w="4680" w:type="dxa"/>
            <w:tcBorders>
              <w:bottom w:val="single" w:sz="4" w:space="0" w:color="000000" w:themeColor="text1"/>
            </w:tcBorders>
            <w:vAlign w:val="center"/>
          </w:tcPr>
          <w:p w:rsidR="00465745" w:rsidRPr="00517756" w:rsidRDefault="00465745" w:rsidP="00A35F7F">
            <w:pPr>
              <w:rPr>
                <w:lang w:val="ro-RO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vAlign w:val="center"/>
          </w:tcPr>
          <w:p w:rsidR="00465745" w:rsidRPr="00517756" w:rsidRDefault="00465745" w:rsidP="00A35F7F">
            <w:pPr>
              <w:rPr>
                <w:lang w:val="ro-RO"/>
              </w:rPr>
            </w:pPr>
          </w:p>
        </w:tc>
        <w:tc>
          <w:tcPr>
            <w:tcW w:w="3060" w:type="dxa"/>
            <w:tcBorders>
              <w:bottom w:val="single" w:sz="4" w:space="0" w:color="000000" w:themeColor="text1"/>
            </w:tcBorders>
            <w:vAlign w:val="center"/>
          </w:tcPr>
          <w:p w:rsidR="00465745" w:rsidRPr="00517756" w:rsidRDefault="00495635" w:rsidP="00A35F7F">
            <w:pPr>
              <w:jc w:val="right"/>
              <w:rPr>
                <w:lang w:val="ro-RO"/>
              </w:rPr>
            </w:pPr>
            <w:r w:rsidRPr="00517756">
              <w:rPr>
                <w:b/>
                <w:sz w:val="24"/>
                <w:lang w:val="ro-RO"/>
              </w:rPr>
              <w:t>CUMP</w:t>
            </w:r>
            <w:r w:rsidR="00913786" w:rsidRPr="00517756">
              <w:rPr>
                <w:b/>
                <w:sz w:val="24"/>
                <w:lang w:val="ro-RO"/>
              </w:rPr>
              <w:t>Ă</w:t>
            </w:r>
            <w:r w:rsidRPr="00517756">
              <w:rPr>
                <w:b/>
                <w:sz w:val="24"/>
                <w:lang w:val="ro-RO"/>
              </w:rPr>
              <w:t>R</w:t>
            </w:r>
            <w:r w:rsidR="00913786" w:rsidRPr="00517756">
              <w:rPr>
                <w:b/>
                <w:sz w:val="24"/>
                <w:lang w:val="ro-RO"/>
              </w:rPr>
              <w:t>Ă</w:t>
            </w:r>
            <w:r w:rsidRPr="00517756">
              <w:rPr>
                <w:b/>
                <w:sz w:val="24"/>
                <w:lang w:val="ro-RO"/>
              </w:rPr>
              <w:t>TOR</w:t>
            </w:r>
          </w:p>
        </w:tc>
      </w:tr>
      <w:tr w:rsidR="00465745" w:rsidRPr="00517756" w:rsidTr="00234C7F">
        <w:tc>
          <w:tcPr>
            <w:tcW w:w="1278" w:type="dxa"/>
            <w:tcBorders>
              <w:top w:val="single" w:sz="4" w:space="0" w:color="000000" w:themeColor="text1"/>
            </w:tcBorders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Nume</w:t>
            </w:r>
          </w:p>
        </w:tc>
        <w:tc>
          <w:tcPr>
            <w:tcW w:w="4680" w:type="dxa"/>
            <w:tcBorders>
              <w:top w:val="single" w:sz="4" w:space="0" w:color="000000" w:themeColor="text1"/>
            </w:tcBorders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</w:tcBorders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Nume</w:t>
            </w:r>
          </w:p>
        </w:tc>
        <w:tc>
          <w:tcPr>
            <w:tcW w:w="3060" w:type="dxa"/>
            <w:tcBorders>
              <w:top w:val="single" w:sz="4" w:space="0" w:color="000000" w:themeColor="text1"/>
            </w:tcBorders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  <w:tr w:rsidR="00465745" w:rsidRPr="00517756" w:rsidTr="00234C7F">
        <w:tc>
          <w:tcPr>
            <w:tcW w:w="1278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Nr.</w:t>
            </w:r>
            <w:r w:rsidR="000752A6" w:rsidRPr="00517756">
              <w:rPr>
                <w:b/>
                <w:lang w:val="ro-RO"/>
              </w:rPr>
              <w:t>ORC</w:t>
            </w:r>
            <w:r w:rsidRPr="00517756">
              <w:rPr>
                <w:b/>
                <w:lang w:val="ro-RO"/>
              </w:rPr>
              <w:t>/an</w:t>
            </w:r>
          </w:p>
        </w:tc>
        <w:tc>
          <w:tcPr>
            <w:tcW w:w="468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Nr.</w:t>
            </w:r>
            <w:r w:rsidR="000752A6" w:rsidRPr="00517756">
              <w:rPr>
                <w:b/>
                <w:lang w:val="ro-RO"/>
              </w:rPr>
              <w:t>ORC</w:t>
            </w:r>
            <w:r w:rsidRPr="00517756">
              <w:rPr>
                <w:b/>
                <w:lang w:val="ro-RO"/>
              </w:rPr>
              <w:t>/an</w:t>
            </w:r>
          </w:p>
        </w:tc>
        <w:tc>
          <w:tcPr>
            <w:tcW w:w="306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  <w:tr w:rsidR="00465745" w:rsidRPr="00517756" w:rsidTr="00234C7F">
        <w:tc>
          <w:tcPr>
            <w:tcW w:w="1278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C.U.I.</w:t>
            </w:r>
          </w:p>
        </w:tc>
        <w:tc>
          <w:tcPr>
            <w:tcW w:w="4680" w:type="dxa"/>
            <w:vAlign w:val="center"/>
          </w:tcPr>
          <w:p w:rsidR="00465745" w:rsidRPr="00517756" w:rsidRDefault="00465745" w:rsidP="005E1DA4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C.U.I.</w:t>
            </w:r>
          </w:p>
        </w:tc>
        <w:tc>
          <w:tcPr>
            <w:tcW w:w="306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  <w:tr w:rsidR="00465745" w:rsidRPr="00517756" w:rsidTr="00234C7F">
        <w:tc>
          <w:tcPr>
            <w:tcW w:w="1278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Sediul</w:t>
            </w:r>
          </w:p>
        </w:tc>
        <w:tc>
          <w:tcPr>
            <w:tcW w:w="4680" w:type="dxa"/>
            <w:vAlign w:val="center"/>
          </w:tcPr>
          <w:p w:rsidR="00465745" w:rsidRPr="00517756" w:rsidRDefault="00465745" w:rsidP="00517756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Sediul</w:t>
            </w:r>
          </w:p>
        </w:tc>
        <w:tc>
          <w:tcPr>
            <w:tcW w:w="306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  <w:tr w:rsidR="00465745" w:rsidRPr="00517756" w:rsidTr="00234C7F">
        <w:tc>
          <w:tcPr>
            <w:tcW w:w="1278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Jude</w:t>
            </w:r>
            <w:r w:rsidR="009C4A51" w:rsidRPr="00517756">
              <w:rPr>
                <w:b/>
                <w:lang w:val="ro-RO"/>
              </w:rPr>
              <w:t>ț</w:t>
            </w:r>
            <w:r w:rsidRPr="00517756">
              <w:rPr>
                <w:b/>
                <w:lang w:val="ro-RO"/>
              </w:rPr>
              <w:t>ul</w:t>
            </w:r>
          </w:p>
        </w:tc>
        <w:tc>
          <w:tcPr>
            <w:tcW w:w="468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Jude</w:t>
            </w:r>
            <w:r w:rsidR="009C4A51" w:rsidRPr="00517756">
              <w:rPr>
                <w:b/>
                <w:lang w:val="ro-RO"/>
              </w:rPr>
              <w:t>ț</w:t>
            </w:r>
            <w:r w:rsidRPr="00517756">
              <w:rPr>
                <w:b/>
                <w:lang w:val="ro-RO"/>
              </w:rPr>
              <w:t>ul</w:t>
            </w:r>
          </w:p>
        </w:tc>
        <w:tc>
          <w:tcPr>
            <w:tcW w:w="306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  <w:tr w:rsidR="00465745" w:rsidRPr="00517756" w:rsidTr="00234C7F">
        <w:tc>
          <w:tcPr>
            <w:tcW w:w="1278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Contul</w:t>
            </w:r>
          </w:p>
        </w:tc>
        <w:tc>
          <w:tcPr>
            <w:tcW w:w="468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Contul</w:t>
            </w:r>
          </w:p>
        </w:tc>
        <w:tc>
          <w:tcPr>
            <w:tcW w:w="306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  <w:tr w:rsidR="00465745" w:rsidRPr="00517756" w:rsidTr="00234C7F">
        <w:tc>
          <w:tcPr>
            <w:tcW w:w="1278" w:type="dxa"/>
            <w:vAlign w:val="center"/>
          </w:tcPr>
          <w:p w:rsidR="00465745" w:rsidRPr="00517756" w:rsidRDefault="00465745" w:rsidP="00640F95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Banca</w:t>
            </w:r>
          </w:p>
        </w:tc>
        <w:tc>
          <w:tcPr>
            <w:tcW w:w="468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465745" w:rsidRPr="00517756" w:rsidRDefault="00465745" w:rsidP="00A35F7F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Banca</w:t>
            </w:r>
          </w:p>
        </w:tc>
        <w:tc>
          <w:tcPr>
            <w:tcW w:w="3060" w:type="dxa"/>
            <w:vAlign w:val="center"/>
          </w:tcPr>
          <w:p w:rsidR="00465745" w:rsidRPr="00517756" w:rsidRDefault="00465745" w:rsidP="00A35F7F">
            <w:pPr>
              <w:rPr>
                <w:sz w:val="20"/>
                <w:lang w:val="ro-RO"/>
              </w:rPr>
            </w:pPr>
          </w:p>
        </w:tc>
      </w:tr>
    </w:tbl>
    <w:p w:rsidR="0070607A" w:rsidRDefault="0070607A" w:rsidP="000752A6">
      <w:pPr>
        <w:rPr>
          <w:lang w:val="ro-RO"/>
        </w:rPr>
      </w:pPr>
    </w:p>
    <w:p w:rsidR="0070607A" w:rsidRPr="00BF23E0" w:rsidRDefault="0070607A" w:rsidP="000752A6">
      <w:pPr>
        <w:rPr>
          <w:sz w:val="20"/>
          <w:lang w:val="ro-RO"/>
        </w:rPr>
      </w:pPr>
    </w:p>
    <w:tbl>
      <w:tblPr>
        <w:tblStyle w:val="TableGrid"/>
        <w:tblW w:w="10279" w:type="dxa"/>
        <w:tblLayout w:type="fixed"/>
        <w:tblLook w:val="04A0"/>
      </w:tblPr>
      <w:tblGrid>
        <w:gridCol w:w="605"/>
        <w:gridCol w:w="673"/>
        <w:gridCol w:w="3420"/>
        <w:gridCol w:w="720"/>
        <w:gridCol w:w="1080"/>
        <w:gridCol w:w="1281"/>
        <w:gridCol w:w="1239"/>
        <w:gridCol w:w="1261"/>
      </w:tblGrid>
      <w:tr w:rsidR="00805A83" w:rsidRPr="00517756" w:rsidTr="00805A83">
        <w:tc>
          <w:tcPr>
            <w:tcW w:w="605" w:type="dxa"/>
            <w:vAlign w:val="center"/>
          </w:tcPr>
          <w:p w:rsidR="001811B8" w:rsidRPr="00517756" w:rsidRDefault="001811B8" w:rsidP="00E745D2">
            <w:pPr>
              <w:jc w:val="center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Nr.</w:t>
            </w:r>
          </w:p>
        </w:tc>
        <w:tc>
          <w:tcPr>
            <w:tcW w:w="4093" w:type="dxa"/>
            <w:gridSpan w:val="2"/>
            <w:vAlign w:val="center"/>
          </w:tcPr>
          <w:p w:rsidR="001811B8" w:rsidRPr="00517756" w:rsidRDefault="001811B8" w:rsidP="00152291">
            <w:pPr>
              <w:jc w:val="center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Denumirea produselor</w:t>
            </w:r>
            <w:r>
              <w:rPr>
                <w:b/>
                <w:lang w:val="ro-RO"/>
              </w:rPr>
              <w:t xml:space="preserve"> </w:t>
            </w:r>
            <w:r w:rsidRPr="00517756">
              <w:rPr>
                <w:b/>
                <w:lang w:val="ro-RO"/>
              </w:rPr>
              <w:t>sau a serviciilor</w:t>
            </w:r>
          </w:p>
        </w:tc>
        <w:tc>
          <w:tcPr>
            <w:tcW w:w="720" w:type="dxa"/>
            <w:vAlign w:val="center"/>
          </w:tcPr>
          <w:p w:rsidR="001811B8" w:rsidRPr="00517756" w:rsidRDefault="001811B8" w:rsidP="00E745D2">
            <w:pPr>
              <w:jc w:val="center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U.M.</w:t>
            </w:r>
          </w:p>
        </w:tc>
        <w:tc>
          <w:tcPr>
            <w:tcW w:w="1080" w:type="dxa"/>
            <w:vAlign w:val="center"/>
          </w:tcPr>
          <w:p w:rsidR="001811B8" w:rsidRPr="00517756" w:rsidRDefault="001811B8" w:rsidP="00805A83">
            <w:pPr>
              <w:jc w:val="center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Cantitate</w:t>
            </w:r>
          </w:p>
        </w:tc>
        <w:tc>
          <w:tcPr>
            <w:tcW w:w="1281" w:type="dxa"/>
            <w:vAlign w:val="center"/>
          </w:tcPr>
          <w:p w:rsidR="001811B8" w:rsidRPr="00517756" w:rsidRDefault="001811B8" w:rsidP="00805A83">
            <w:pPr>
              <w:jc w:val="center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Preț</w:t>
            </w:r>
            <w:r w:rsidR="00805A83">
              <w:rPr>
                <w:b/>
                <w:lang w:val="ro-RO"/>
              </w:rPr>
              <w:t xml:space="preserve"> </w:t>
            </w:r>
            <w:r w:rsidRPr="00517756">
              <w:rPr>
                <w:b/>
                <w:lang w:val="ro-RO"/>
              </w:rPr>
              <w:t>unitar</w:t>
            </w:r>
          </w:p>
        </w:tc>
        <w:tc>
          <w:tcPr>
            <w:tcW w:w="1239" w:type="dxa"/>
            <w:vAlign w:val="center"/>
          </w:tcPr>
          <w:p w:rsidR="001811B8" w:rsidRPr="00517756" w:rsidRDefault="001811B8" w:rsidP="00805A83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Valoare</w:t>
            </w:r>
          </w:p>
        </w:tc>
        <w:tc>
          <w:tcPr>
            <w:tcW w:w="1261" w:type="dxa"/>
            <w:vAlign w:val="center"/>
          </w:tcPr>
          <w:p w:rsidR="001811B8" w:rsidRPr="00517756" w:rsidRDefault="001811B8" w:rsidP="00805A83">
            <w:pPr>
              <w:jc w:val="center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Valoare</w:t>
            </w:r>
            <w:r>
              <w:rPr>
                <w:b/>
                <w:lang w:val="ro-RO"/>
              </w:rPr>
              <w:t xml:space="preserve"> cu T.V.A.</w:t>
            </w:r>
          </w:p>
        </w:tc>
      </w:tr>
      <w:tr w:rsidR="00805A83" w:rsidRPr="00517756" w:rsidTr="00805A83">
        <w:tc>
          <w:tcPr>
            <w:tcW w:w="605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E745D2">
            <w:pPr>
              <w:jc w:val="center"/>
              <w:rPr>
                <w:sz w:val="16"/>
                <w:lang w:val="ro-RO"/>
              </w:rPr>
            </w:pPr>
            <w:r w:rsidRPr="00517756">
              <w:rPr>
                <w:sz w:val="16"/>
                <w:lang w:val="ro-RO"/>
              </w:rPr>
              <w:t>0</w:t>
            </w:r>
          </w:p>
        </w:tc>
        <w:tc>
          <w:tcPr>
            <w:tcW w:w="4093" w:type="dxa"/>
            <w:gridSpan w:val="2"/>
            <w:tcBorders>
              <w:bottom w:val="single" w:sz="4" w:space="0" w:color="000000" w:themeColor="text1"/>
            </w:tcBorders>
          </w:tcPr>
          <w:p w:rsidR="00A548B3" w:rsidRPr="00517756" w:rsidRDefault="00A548B3" w:rsidP="00E745D2">
            <w:pPr>
              <w:jc w:val="center"/>
              <w:rPr>
                <w:sz w:val="16"/>
                <w:lang w:val="ro-RO"/>
              </w:rPr>
            </w:pPr>
            <w:r w:rsidRPr="00517756">
              <w:rPr>
                <w:sz w:val="16"/>
                <w:lang w:val="ro-RO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E745D2">
            <w:pPr>
              <w:jc w:val="center"/>
              <w:rPr>
                <w:sz w:val="16"/>
                <w:lang w:val="ro-RO"/>
              </w:rPr>
            </w:pPr>
            <w:r w:rsidRPr="00517756">
              <w:rPr>
                <w:sz w:val="16"/>
                <w:lang w:val="ro-RO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E745D2">
            <w:pPr>
              <w:jc w:val="center"/>
              <w:rPr>
                <w:sz w:val="16"/>
                <w:lang w:val="ro-RO"/>
              </w:rPr>
            </w:pPr>
            <w:r w:rsidRPr="00517756">
              <w:rPr>
                <w:sz w:val="16"/>
                <w:lang w:val="ro-RO"/>
              </w:rPr>
              <w:t>3</w:t>
            </w: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E745D2">
            <w:pPr>
              <w:jc w:val="center"/>
              <w:rPr>
                <w:sz w:val="16"/>
                <w:lang w:val="ro-RO"/>
              </w:rPr>
            </w:pPr>
            <w:r w:rsidRPr="00517756">
              <w:rPr>
                <w:sz w:val="16"/>
                <w:lang w:val="ro-RO"/>
              </w:rPr>
              <w:t>4</w:t>
            </w:r>
          </w:p>
        </w:tc>
        <w:tc>
          <w:tcPr>
            <w:tcW w:w="1239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80B2B">
            <w:pPr>
              <w:jc w:val="center"/>
              <w:rPr>
                <w:sz w:val="16"/>
                <w:lang w:val="ro-RO"/>
              </w:rPr>
            </w:pPr>
            <w:r w:rsidRPr="00517756">
              <w:rPr>
                <w:sz w:val="16"/>
                <w:lang w:val="ro-RO"/>
              </w:rPr>
              <w:t>5 (3*4)</w:t>
            </w: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283CED">
            <w:pPr>
              <w:jc w:val="center"/>
              <w:rPr>
                <w:sz w:val="16"/>
                <w:lang w:val="ro-RO"/>
              </w:rPr>
            </w:pPr>
            <w:r>
              <w:rPr>
                <w:sz w:val="16"/>
                <w:lang w:val="ro-RO"/>
              </w:rPr>
              <w:t>5 + TVA</w:t>
            </w:r>
          </w:p>
        </w:tc>
      </w:tr>
      <w:tr w:rsidR="00805A83" w:rsidRPr="00517756" w:rsidTr="00805A83">
        <w:tc>
          <w:tcPr>
            <w:tcW w:w="605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4093" w:type="dxa"/>
            <w:gridSpan w:val="2"/>
            <w:tcBorders>
              <w:bottom w:val="single" w:sz="4" w:space="0" w:color="000000" w:themeColor="text1"/>
            </w:tcBorders>
          </w:tcPr>
          <w:p w:rsidR="00A548B3" w:rsidRPr="00517756" w:rsidRDefault="00A548B3" w:rsidP="00FD3C35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center"/>
              <w:rPr>
                <w:lang w:val="ro-RO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A24836">
            <w:pPr>
              <w:jc w:val="right"/>
              <w:rPr>
                <w:lang w:val="ro-RO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39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</w:tr>
      <w:tr w:rsidR="00805A83" w:rsidRPr="00517756" w:rsidTr="00805A83">
        <w:tc>
          <w:tcPr>
            <w:tcW w:w="605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4093" w:type="dxa"/>
            <w:gridSpan w:val="2"/>
            <w:tcBorders>
              <w:bottom w:val="single" w:sz="4" w:space="0" w:color="000000" w:themeColor="text1"/>
            </w:tcBorders>
          </w:tcPr>
          <w:p w:rsidR="00A548B3" w:rsidRPr="00517756" w:rsidRDefault="00A548B3" w:rsidP="00FD3C35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center"/>
              <w:rPr>
                <w:lang w:val="ro-RO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A24836">
            <w:pPr>
              <w:jc w:val="right"/>
              <w:rPr>
                <w:lang w:val="ro-RO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39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</w:tr>
      <w:tr w:rsidR="00805A83" w:rsidRPr="00517756" w:rsidTr="00805A83">
        <w:tc>
          <w:tcPr>
            <w:tcW w:w="605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4093" w:type="dxa"/>
            <w:gridSpan w:val="2"/>
            <w:tcBorders>
              <w:bottom w:val="single" w:sz="4" w:space="0" w:color="000000" w:themeColor="text1"/>
            </w:tcBorders>
          </w:tcPr>
          <w:p w:rsidR="00A548B3" w:rsidRPr="00517756" w:rsidRDefault="00A548B3" w:rsidP="00FD3C35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center"/>
              <w:rPr>
                <w:lang w:val="ro-RO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A24836">
            <w:pPr>
              <w:jc w:val="right"/>
              <w:rPr>
                <w:lang w:val="ro-RO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39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</w:tr>
      <w:tr w:rsidR="00805A83" w:rsidRPr="00517756" w:rsidTr="00805A83">
        <w:tc>
          <w:tcPr>
            <w:tcW w:w="605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4093" w:type="dxa"/>
            <w:gridSpan w:val="2"/>
            <w:tcBorders>
              <w:bottom w:val="single" w:sz="4" w:space="0" w:color="000000" w:themeColor="text1"/>
            </w:tcBorders>
          </w:tcPr>
          <w:p w:rsidR="00A548B3" w:rsidRPr="00517756" w:rsidRDefault="00A548B3" w:rsidP="00FD3C35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center"/>
              <w:rPr>
                <w:lang w:val="ro-RO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A24836">
            <w:pPr>
              <w:jc w:val="right"/>
              <w:rPr>
                <w:lang w:val="ro-RO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39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</w:tr>
      <w:tr w:rsidR="00805A83" w:rsidRPr="00517756" w:rsidTr="00805A83">
        <w:tc>
          <w:tcPr>
            <w:tcW w:w="605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4093" w:type="dxa"/>
            <w:gridSpan w:val="2"/>
            <w:tcBorders>
              <w:bottom w:val="single" w:sz="4" w:space="0" w:color="000000" w:themeColor="text1"/>
            </w:tcBorders>
          </w:tcPr>
          <w:p w:rsidR="00A548B3" w:rsidRPr="00517756" w:rsidRDefault="00A548B3" w:rsidP="00FD3C35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DC218D">
            <w:pPr>
              <w:jc w:val="center"/>
              <w:rPr>
                <w:lang w:val="ro-RO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A24836">
            <w:pPr>
              <w:jc w:val="right"/>
              <w:rPr>
                <w:lang w:val="ro-RO"/>
              </w:rPr>
            </w:pPr>
          </w:p>
        </w:tc>
        <w:tc>
          <w:tcPr>
            <w:tcW w:w="128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39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61" w:type="dxa"/>
            <w:tcBorders>
              <w:bottom w:val="single" w:sz="4" w:space="0" w:color="000000" w:themeColor="text1"/>
            </w:tcBorders>
          </w:tcPr>
          <w:p w:rsidR="00A548B3" w:rsidRPr="00517756" w:rsidRDefault="00A548B3" w:rsidP="00F5052F">
            <w:pPr>
              <w:jc w:val="right"/>
              <w:rPr>
                <w:lang w:val="ro-RO"/>
              </w:rPr>
            </w:pPr>
          </w:p>
        </w:tc>
      </w:tr>
      <w:tr w:rsidR="00805A83" w:rsidRPr="00517756" w:rsidTr="00CB3E3F">
        <w:tc>
          <w:tcPr>
            <w:tcW w:w="605" w:type="dxa"/>
            <w:tcBorders>
              <w:left w:val="nil"/>
              <w:bottom w:val="nil"/>
              <w:right w:val="nil"/>
            </w:tcBorders>
          </w:tcPr>
          <w:p w:rsidR="00A548B3" w:rsidRPr="00517756" w:rsidRDefault="00A548B3" w:rsidP="00DC218D">
            <w:pPr>
              <w:jc w:val="right"/>
              <w:rPr>
                <w:lang w:val="ro-RO"/>
              </w:rPr>
            </w:pPr>
          </w:p>
        </w:tc>
        <w:tc>
          <w:tcPr>
            <w:tcW w:w="4093" w:type="dxa"/>
            <w:gridSpan w:val="2"/>
            <w:tcBorders>
              <w:left w:val="nil"/>
              <w:bottom w:val="nil"/>
              <w:right w:val="nil"/>
            </w:tcBorders>
          </w:tcPr>
          <w:p w:rsidR="00A548B3" w:rsidRDefault="00A548B3" w:rsidP="00FD3C35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A548B3" w:rsidRPr="00517756" w:rsidRDefault="00A548B3" w:rsidP="00DC218D">
            <w:pPr>
              <w:jc w:val="center"/>
              <w:rPr>
                <w:lang w:val="ro-RO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:rsidR="00A548B3" w:rsidRPr="00517756" w:rsidRDefault="00A548B3" w:rsidP="00A24836">
            <w:pPr>
              <w:jc w:val="right"/>
              <w:rPr>
                <w:lang w:val="ro-RO"/>
              </w:rPr>
            </w:pP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</w:tcPr>
          <w:p w:rsidR="00A548B3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3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A548B3" w:rsidRDefault="00A548B3" w:rsidP="00F5052F">
            <w:pPr>
              <w:jc w:val="right"/>
              <w:rPr>
                <w:lang w:val="ro-RO"/>
              </w:rPr>
            </w:pPr>
          </w:p>
        </w:tc>
        <w:tc>
          <w:tcPr>
            <w:tcW w:w="1261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A548B3" w:rsidRDefault="00A548B3" w:rsidP="00F5052F">
            <w:pPr>
              <w:jc w:val="right"/>
              <w:rPr>
                <w:lang w:val="ro-RO"/>
              </w:rPr>
            </w:pPr>
          </w:p>
        </w:tc>
      </w:tr>
      <w:tr w:rsidR="00805A83" w:rsidRPr="00517756" w:rsidTr="00CB3E3F"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A83" w:rsidRPr="00517756" w:rsidRDefault="00805A83" w:rsidP="00E1762A">
            <w:pPr>
              <w:jc w:val="right"/>
              <w:rPr>
                <w:lang w:val="ro-RO"/>
              </w:rPr>
            </w:pPr>
            <w:r w:rsidRPr="002D46AE">
              <w:rPr>
                <w:b/>
                <w:lang w:val="ro-RO"/>
              </w:rPr>
              <w:t>Moned</w:t>
            </w:r>
            <w:r w:rsidRPr="00517756">
              <w:rPr>
                <w:b/>
                <w:lang w:val="ro-RO"/>
              </w:rPr>
              <w:t>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805A83" w:rsidRPr="00517756" w:rsidRDefault="000450E6" w:rsidP="000752A6">
            <w:pPr>
              <w:rPr>
                <w:lang w:val="ro-RO"/>
              </w:rPr>
            </w:pPr>
            <w:sdt>
              <w:sdtPr>
                <w:rPr>
                  <w:lang w:val="ro-RO"/>
                </w:rPr>
                <w:alias w:val="Currency"/>
                <w:tag w:val="Currency"/>
                <w:id w:val="10916881"/>
                <w:placeholder>
                  <w:docPart w:val="1CA6B57FACD04E208340197961E536F3"/>
                </w:placeholder>
                <w:comboBox>
                  <w:listItem w:displayText="RON" w:value="RON"/>
                  <w:listItem w:displayText="Euro" w:value="Euro"/>
                  <w:listItem w:displayText="Dollar" w:value="Dollar"/>
                </w:comboBox>
              </w:sdtPr>
              <w:sdtContent>
                <w:r w:rsidR="00805A83">
                  <w:rPr>
                    <w:lang w:val="ro-RO"/>
                  </w:rPr>
                  <w:t>RON</w:t>
                </w:r>
              </w:sdtContent>
            </w:sdt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A83" w:rsidRPr="00517756" w:rsidRDefault="00805A83" w:rsidP="000752A6">
            <w:pPr>
              <w:rPr>
                <w:lang w:val="ro-RO"/>
              </w:rPr>
            </w:pP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83" w:rsidRPr="00517756" w:rsidRDefault="00805A83" w:rsidP="00640F95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Total</w:t>
            </w:r>
          </w:p>
        </w:tc>
        <w:tc>
          <w:tcPr>
            <w:tcW w:w="1239" w:type="dxa"/>
            <w:tcBorders>
              <w:left w:val="single" w:sz="4" w:space="0" w:color="auto"/>
            </w:tcBorders>
            <w:shd w:val="clear" w:color="auto" w:fill="000000" w:themeFill="text1"/>
          </w:tcPr>
          <w:p w:rsidR="00805A83" w:rsidRPr="00015368" w:rsidRDefault="00805A83" w:rsidP="00F5052F">
            <w:pPr>
              <w:jc w:val="right"/>
              <w:rPr>
                <w:b/>
                <w:color w:val="FFFFFF" w:themeColor="background1"/>
                <w:lang w:val="ro-RO"/>
              </w:rPr>
            </w:pPr>
          </w:p>
        </w:tc>
        <w:tc>
          <w:tcPr>
            <w:tcW w:w="1261" w:type="dxa"/>
            <w:shd w:val="clear" w:color="auto" w:fill="000000" w:themeFill="text1"/>
          </w:tcPr>
          <w:p w:rsidR="00805A83" w:rsidRPr="00015368" w:rsidRDefault="00805A83" w:rsidP="00F5052F">
            <w:pPr>
              <w:jc w:val="right"/>
              <w:rPr>
                <w:b/>
                <w:color w:val="FFFFFF" w:themeColor="background1"/>
                <w:lang w:val="ro-RO"/>
              </w:rPr>
            </w:pPr>
          </w:p>
        </w:tc>
      </w:tr>
      <w:tr w:rsidR="00805A83" w:rsidRPr="00517756" w:rsidTr="00CB3E3F"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5A83" w:rsidRPr="00E1762A" w:rsidRDefault="00805A83" w:rsidP="00E1762A">
            <w:pPr>
              <w:rPr>
                <w:lang w:val="ro-RO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805A83" w:rsidRPr="00E1762A" w:rsidRDefault="00805A83" w:rsidP="000752A6">
            <w:pPr>
              <w:rPr>
                <w:lang w:val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5A83" w:rsidRPr="00517756" w:rsidRDefault="00805A83" w:rsidP="000752A6">
            <w:pPr>
              <w:rPr>
                <w:lang w:val="ro-RO"/>
              </w:rPr>
            </w:pP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83" w:rsidRPr="00517756" w:rsidRDefault="00805A83" w:rsidP="00640F95">
            <w:pPr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Din care accize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805A83" w:rsidRDefault="00805A83" w:rsidP="00F5052F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1261" w:type="dxa"/>
          </w:tcPr>
          <w:p w:rsidR="00805A83" w:rsidRDefault="00805A83" w:rsidP="00F5052F">
            <w:pPr>
              <w:jc w:val="right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:rsidR="00A117C3" w:rsidRDefault="00A117C3" w:rsidP="000752A6">
      <w:pPr>
        <w:rPr>
          <w:lang w:val="ro-RO"/>
        </w:rPr>
      </w:pPr>
    </w:p>
    <w:p w:rsidR="00FB17CC" w:rsidRPr="00517756" w:rsidRDefault="00FB17CC" w:rsidP="000752A6">
      <w:pPr>
        <w:rPr>
          <w:lang w:val="ro-RO"/>
        </w:rPr>
      </w:pPr>
    </w:p>
    <w:tbl>
      <w:tblPr>
        <w:tblStyle w:val="TableGrid"/>
        <w:tblW w:w="4599" w:type="dxa"/>
        <w:tblInd w:w="56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70"/>
        <w:gridCol w:w="712"/>
        <w:gridCol w:w="445"/>
        <w:gridCol w:w="486"/>
        <w:gridCol w:w="886"/>
      </w:tblGrid>
      <w:tr w:rsidR="004B32EE" w:rsidRPr="00517756" w:rsidTr="004A352A"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4B32EE" w:rsidRPr="00517756" w:rsidRDefault="004B32EE" w:rsidP="000752A6">
            <w:pPr>
              <w:rPr>
                <w:lang w:val="ro-RO"/>
              </w:rPr>
            </w:pPr>
          </w:p>
        </w:tc>
        <w:tc>
          <w:tcPr>
            <w:tcW w:w="2529" w:type="dxa"/>
            <w:gridSpan w:val="4"/>
            <w:tcBorders>
              <w:bottom w:val="single" w:sz="4" w:space="0" w:color="000000" w:themeColor="text1"/>
            </w:tcBorders>
          </w:tcPr>
          <w:p w:rsidR="004B32EE" w:rsidRPr="00517756" w:rsidRDefault="00495635" w:rsidP="00913786">
            <w:pPr>
              <w:jc w:val="right"/>
              <w:rPr>
                <w:lang w:val="ro-RO"/>
              </w:rPr>
            </w:pPr>
            <w:r w:rsidRPr="00517756">
              <w:rPr>
                <w:b/>
                <w:sz w:val="24"/>
                <w:lang w:val="ro-RO"/>
              </w:rPr>
              <w:t>EXPEDI</w:t>
            </w:r>
            <w:r w:rsidR="00913786" w:rsidRPr="00517756">
              <w:rPr>
                <w:b/>
                <w:sz w:val="24"/>
                <w:lang w:val="ro-RO"/>
              </w:rPr>
              <w:t>Ț</w:t>
            </w:r>
            <w:r w:rsidRPr="00517756">
              <w:rPr>
                <w:b/>
                <w:sz w:val="24"/>
                <w:lang w:val="ro-RO"/>
              </w:rPr>
              <w:t>IA</w:t>
            </w:r>
          </w:p>
        </w:tc>
      </w:tr>
      <w:tr w:rsidR="004B32EE" w:rsidRPr="00517756" w:rsidTr="004A352A">
        <w:tc>
          <w:tcPr>
            <w:tcW w:w="2070" w:type="dxa"/>
            <w:tcBorders>
              <w:top w:val="single" w:sz="4" w:space="0" w:color="000000" w:themeColor="text1"/>
            </w:tcBorders>
          </w:tcPr>
          <w:p w:rsidR="004B32EE" w:rsidRPr="00517756" w:rsidRDefault="004B32EE" w:rsidP="00A117C3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Numele delegatului</w:t>
            </w:r>
          </w:p>
        </w:tc>
        <w:tc>
          <w:tcPr>
            <w:tcW w:w="2529" w:type="dxa"/>
            <w:gridSpan w:val="4"/>
            <w:tcBorders>
              <w:top w:val="single" w:sz="4" w:space="0" w:color="000000" w:themeColor="text1"/>
            </w:tcBorders>
          </w:tcPr>
          <w:p w:rsidR="004B32EE" w:rsidRPr="00517756" w:rsidRDefault="004B32EE" w:rsidP="000752A6">
            <w:pPr>
              <w:rPr>
                <w:lang w:val="ro-RO"/>
              </w:rPr>
            </w:pPr>
          </w:p>
        </w:tc>
      </w:tr>
      <w:tr w:rsidR="007E7A47" w:rsidRPr="00517756" w:rsidTr="004A352A">
        <w:tc>
          <w:tcPr>
            <w:tcW w:w="2070" w:type="dxa"/>
          </w:tcPr>
          <w:p w:rsidR="006611B4" w:rsidRPr="00517756" w:rsidRDefault="006611B4" w:rsidP="00A117C3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C.I.</w:t>
            </w:r>
          </w:p>
        </w:tc>
        <w:tc>
          <w:tcPr>
            <w:tcW w:w="712" w:type="dxa"/>
          </w:tcPr>
          <w:p w:rsidR="006611B4" w:rsidRPr="00517756" w:rsidRDefault="006611B4" w:rsidP="007A1057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 xml:space="preserve">Seria </w:t>
            </w:r>
          </w:p>
        </w:tc>
        <w:tc>
          <w:tcPr>
            <w:tcW w:w="445" w:type="dxa"/>
          </w:tcPr>
          <w:p w:rsidR="006611B4" w:rsidRPr="00517756" w:rsidRDefault="006611B4" w:rsidP="006611B4">
            <w:pPr>
              <w:rPr>
                <w:lang w:val="ro-RO"/>
              </w:rPr>
            </w:pPr>
          </w:p>
        </w:tc>
        <w:tc>
          <w:tcPr>
            <w:tcW w:w="486" w:type="dxa"/>
          </w:tcPr>
          <w:p w:rsidR="006611B4" w:rsidRPr="00517756" w:rsidRDefault="00E964A7" w:rsidP="007A1057">
            <w:pPr>
              <w:jc w:val="right"/>
              <w:rPr>
                <w:lang w:val="ro-RO"/>
              </w:rPr>
            </w:pPr>
            <w:r w:rsidRPr="00517756">
              <w:rPr>
                <w:b/>
                <w:lang w:val="ro-RO"/>
              </w:rPr>
              <w:t>n</w:t>
            </w:r>
            <w:r w:rsidR="006611B4" w:rsidRPr="00517756">
              <w:rPr>
                <w:b/>
                <w:lang w:val="ro-RO"/>
              </w:rPr>
              <w:t>r</w:t>
            </w:r>
            <w:r w:rsidR="006611B4" w:rsidRPr="00517756">
              <w:rPr>
                <w:lang w:val="ro-RO"/>
              </w:rPr>
              <w:t>.</w:t>
            </w:r>
          </w:p>
        </w:tc>
        <w:tc>
          <w:tcPr>
            <w:tcW w:w="886" w:type="dxa"/>
          </w:tcPr>
          <w:p w:rsidR="006611B4" w:rsidRPr="00517756" w:rsidRDefault="006611B4" w:rsidP="007E7A47">
            <w:pPr>
              <w:rPr>
                <w:lang w:val="ro-RO"/>
              </w:rPr>
            </w:pPr>
          </w:p>
        </w:tc>
      </w:tr>
      <w:tr w:rsidR="00822451" w:rsidRPr="00517756" w:rsidTr="004A352A">
        <w:tc>
          <w:tcPr>
            <w:tcW w:w="2070" w:type="dxa"/>
          </w:tcPr>
          <w:p w:rsidR="00822451" w:rsidRPr="00517756" w:rsidRDefault="00822451" w:rsidP="0069687B">
            <w:pPr>
              <w:jc w:val="right"/>
              <w:rPr>
                <w:b/>
                <w:lang w:val="ro-RO"/>
              </w:rPr>
            </w:pPr>
            <w:r w:rsidRPr="00517756">
              <w:rPr>
                <w:b/>
                <w:lang w:val="ro-RO"/>
              </w:rPr>
              <w:t>Eliberată</w:t>
            </w:r>
          </w:p>
        </w:tc>
        <w:tc>
          <w:tcPr>
            <w:tcW w:w="2529" w:type="dxa"/>
            <w:gridSpan w:val="4"/>
          </w:tcPr>
          <w:p w:rsidR="00822451" w:rsidRPr="00517756" w:rsidRDefault="00822451" w:rsidP="00DC474A">
            <w:pPr>
              <w:rPr>
                <w:lang w:val="ro-RO"/>
              </w:rPr>
            </w:pPr>
          </w:p>
        </w:tc>
      </w:tr>
    </w:tbl>
    <w:p w:rsidR="002B7D31" w:rsidRDefault="002B7D31" w:rsidP="000752A6">
      <w:pPr>
        <w:rPr>
          <w:lang w:val="ro-RO"/>
        </w:rPr>
      </w:pPr>
    </w:p>
    <w:p w:rsidR="00993884" w:rsidRDefault="00993884" w:rsidP="000752A6">
      <w:pPr>
        <w:rPr>
          <w:lang w:val="ro-RO"/>
        </w:rPr>
      </w:pPr>
    </w:p>
    <w:p w:rsidR="0070607A" w:rsidRPr="00517756" w:rsidRDefault="0070607A" w:rsidP="000752A6">
      <w:pPr>
        <w:rPr>
          <w:lang w:val="ro-RO"/>
        </w:rPr>
      </w:pPr>
    </w:p>
    <w:tbl>
      <w:tblPr>
        <w:tblStyle w:val="TableGrid"/>
        <w:tblW w:w="1033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6"/>
        <w:gridCol w:w="5166"/>
      </w:tblGrid>
      <w:tr w:rsidR="005566E0" w:rsidRPr="00517756" w:rsidTr="004A352A">
        <w:tc>
          <w:tcPr>
            <w:tcW w:w="5166" w:type="dxa"/>
          </w:tcPr>
          <w:p w:rsidR="005566E0" w:rsidRPr="00517756" w:rsidRDefault="005566E0" w:rsidP="00AB5781">
            <w:pPr>
              <w:rPr>
                <w:lang w:val="ro-RO"/>
              </w:rPr>
            </w:pPr>
            <w:r w:rsidRPr="00517756">
              <w:rPr>
                <w:lang w:val="ro-RO"/>
              </w:rPr>
              <w:t>Semn</w:t>
            </w:r>
            <w:r w:rsidR="00C92EAD" w:rsidRPr="00517756">
              <w:rPr>
                <w:lang w:val="ro-RO"/>
              </w:rPr>
              <w:t>ă</w:t>
            </w:r>
            <w:r w:rsidRPr="00517756">
              <w:rPr>
                <w:lang w:val="ro-RO"/>
              </w:rPr>
              <w:t>tura</w:t>
            </w:r>
            <w:r w:rsidR="00AB5781">
              <w:rPr>
                <w:lang w:val="ro-RO"/>
              </w:rPr>
              <w:t xml:space="preserve"> </w:t>
            </w:r>
            <w:r w:rsidR="00C92EAD" w:rsidRPr="00517756">
              <w:rPr>
                <w:lang w:val="ro-RO"/>
              </w:rPr>
              <w:t>ş</w:t>
            </w:r>
            <w:r w:rsidRPr="00517756">
              <w:rPr>
                <w:lang w:val="ro-RO"/>
              </w:rPr>
              <w:t xml:space="preserve">i </w:t>
            </w:r>
            <w:r w:rsidR="00C92EAD" w:rsidRPr="00517756">
              <w:rPr>
                <w:lang w:val="ro-RO"/>
              </w:rPr>
              <w:t>ş</w:t>
            </w:r>
            <w:r w:rsidRPr="00517756">
              <w:rPr>
                <w:lang w:val="ro-RO"/>
              </w:rPr>
              <w:t>tampila</w:t>
            </w:r>
            <w:r w:rsidR="00AB5781">
              <w:rPr>
                <w:lang w:val="ro-RO"/>
              </w:rPr>
              <w:t xml:space="preserve"> </w:t>
            </w:r>
            <w:r w:rsidR="00517756" w:rsidRPr="00517756">
              <w:rPr>
                <w:lang w:val="ro-RO"/>
              </w:rPr>
              <w:t>furnizorului</w:t>
            </w:r>
          </w:p>
        </w:tc>
        <w:tc>
          <w:tcPr>
            <w:tcW w:w="5166" w:type="dxa"/>
          </w:tcPr>
          <w:p w:rsidR="005566E0" w:rsidRPr="00517756" w:rsidRDefault="005566E0" w:rsidP="005566E0">
            <w:pPr>
              <w:jc w:val="right"/>
              <w:rPr>
                <w:lang w:val="ro-RO"/>
              </w:rPr>
            </w:pPr>
            <w:r w:rsidRPr="00517756">
              <w:rPr>
                <w:lang w:val="ro-RO"/>
              </w:rPr>
              <w:t>Semn</w:t>
            </w:r>
            <w:r w:rsidR="00C92EAD" w:rsidRPr="00517756">
              <w:rPr>
                <w:lang w:val="ro-RO"/>
              </w:rPr>
              <w:t>ă</w:t>
            </w:r>
            <w:r w:rsidRPr="00517756">
              <w:rPr>
                <w:lang w:val="ro-RO"/>
              </w:rPr>
              <w:t>tura de primire</w:t>
            </w:r>
          </w:p>
        </w:tc>
      </w:tr>
    </w:tbl>
    <w:p w:rsidR="005566E0" w:rsidRPr="00517756" w:rsidRDefault="005566E0" w:rsidP="001817A0">
      <w:pPr>
        <w:rPr>
          <w:lang w:val="ro-RO"/>
        </w:rPr>
      </w:pPr>
    </w:p>
    <w:sectPr w:rsidR="005566E0" w:rsidRPr="00517756" w:rsidSect="00CB3E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927" w:bottom="1440" w:left="900" w:header="720" w:footer="5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685" w:rsidRDefault="008C3685" w:rsidP="00740799">
      <w:pPr>
        <w:spacing w:after="0" w:line="240" w:lineRule="auto"/>
      </w:pPr>
      <w:r>
        <w:separator/>
      </w:r>
    </w:p>
  </w:endnote>
  <w:endnote w:type="continuationSeparator" w:id="1">
    <w:p w:rsidR="008C3685" w:rsidRDefault="008C3685" w:rsidP="0074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92" w:rsidRDefault="00B66C9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884" w:rsidRPr="00993884" w:rsidRDefault="00993884">
    <w:pPr>
      <w:pStyle w:val="Footer"/>
      <w:rPr>
        <w:color w:val="A6A6A6" w:themeColor="background1" w:themeShade="A6"/>
        <w:sz w:val="20"/>
      </w:rPr>
    </w:pPr>
    <w:r w:rsidRPr="00993884">
      <w:rPr>
        <w:color w:val="A6A6A6" w:themeColor="background1" w:themeShade="A6"/>
        <w:sz w:val="20"/>
      </w:rPr>
      <w:t>Desc</w:t>
    </w:r>
    <w:r w:rsidRPr="00993884">
      <w:rPr>
        <w:color w:val="A6A6A6" w:themeColor="background1" w:themeShade="A6"/>
        <w:sz w:val="20"/>
        <w:lang w:val="ro-RO"/>
      </w:rPr>
      <w:t>ă</w:t>
    </w:r>
    <w:r w:rsidRPr="00993884">
      <w:rPr>
        <w:color w:val="A6A6A6" w:themeColor="background1" w:themeShade="A6"/>
        <w:sz w:val="20"/>
      </w:rPr>
      <w:t xml:space="preserve">rcat de pe </w:t>
    </w:r>
    <w:hyperlink r:id="rId1" w:history="1">
      <w:r w:rsidRPr="00993884">
        <w:rPr>
          <w:rStyle w:val="Hyperlink"/>
          <w:color w:val="A6A6A6" w:themeColor="background1" w:themeShade="A6"/>
          <w:sz w:val="20"/>
        </w:rPr>
        <w:t>www.formulareutile.blogspot.com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92" w:rsidRDefault="00B66C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685" w:rsidRDefault="008C3685" w:rsidP="00740799">
      <w:pPr>
        <w:spacing w:after="0" w:line="240" w:lineRule="auto"/>
      </w:pPr>
      <w:r>
        <w:separator/>
      </w:r>
    </w:p>
  </w:footnote>
  <w:footnote w:type="continuationSeparator" w:id="1">
    <w:p w:rsidR="008C3685" w:rsidRDefault="008C3685" w:rsidP="00740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92" w:rsidRDefault="00B66C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92" w:rsidRDefault="00B66C9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92" w:rsidRDefault="00B66C9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attachedTemplate r:id="rId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56729D"/>
    <w:rsid w:val="00015368"/>
    <w:rsid w:val="00022F65"/>
    <w:rsid w:val="000237B1"/>
    <w:rsid w:val="0003007C"/>
    <w:rsid w:val="00030B95"/>
    <w:rsid w:val="000332D4"/>
    <w:rsid w:val="000375EE"/>
    <w:rsid w:val="000450E6"/>
    <w:rsid w:val="00047C58"/>
    <w:rsid w:val="000752A6"/>
    <w:rsid w:val="000929C7"/>
    <w:rsid w:val="000A551F"/>
    <w:rsid w:val="000B43B2"/>
    <w:rsid w:val="000C4528"/>
    <w:rsid w:val="000C6117"/>
    <w:rsid w:val="001012CF"/>
    <w:rsid w:val="00105425"/>
    <w:rsid w:val="00152291"/>
    <w:rsid w:val="00173752"/>
    <w:rsid w:val="001811B8"/>
    <w:rsid w:val="001817A0"/>
    <w:rsid w:val="00182141"/>
    <w:rsid w:val="00190C48"/>
    <w:rsid w:val="001B0EE2"/>
    <w:rsid w:val="001C1262"/>
    <w:rsid w:val="001C7C39"/>
    <w:rsid w:val="001E7239"/>
    <w:rsid w:val="001F5512"/>
    <w:rsid w:val="00205C46"/>
    <w:rsid w:val="0021611E"/>
    <w:rsid w:val="00234C7F"/>
    <w:rsid w:val="00253BB7"/>
    <w:rsid w:val="00283CED"/>
    <w:rsid w:val="0029534D"/>
    <w:rsid w:val="002961F0"/>
    <w:rsid w:val="002B0319"/>
    <w:rsid w:val="002B7D31"/>
    <w:rsid w:val="002D46AE"/>
    <w:rsid w:val="002F507C"/>
    <w:rsid w:val="00305AF2"/>
    <w:rsid w:val="00310DCC"/>
    <w:rsid w:val="00320164"/>
    <w:rsid w:val="00325C5C"/>
    <w:rsid w:val="00327DA8"/>
    <w:rsid w:val="00331C83"/>
    <w:rsid w:val="00344A59"/>
    <w:rsid w:val="00347849"/>
    <w:rsid w:val="0036104B"/>
    <w:rsid w:val="00371DE9"/>
    <w:rsid w:val="00374A1C"/>
    <w:rsid w:val="00376F2F"/>
    <w:rsid w:val="00396363"/>
    <w:rsid w:val="003D0E7E"/>
    <w:rsid w:val="003E0CC8"/>
    <w:rsid w:val="003F1936"/>
    <w:rsid w:val="003F73E6"/>
    <w:rsid w:val="004350AA"/>
    <w:rsid w:val="00436A4F"/>
    <w:rsid w:val="0044073B"/>
    <w:rsid w:val="0044440B"/>
    <w:rsid w:val="00454795"/>
    <w:rsid w:val="00465745"/>
    <w:rsid w:val="004821D0"/>
    <w:rsid w:val="0048248E"/>
    <w:rsid w:val="00495635"/>
    <w:rsid w:val="004A28ED"/>
    <w:rsid w:val="004A352A"/>
    <w:rsid w:val="004B32EE"/>
    <w:rsid w:val="004D6530"/>
    <w:rsid w:val="004E68E2"/>
    <w:rsid w:val="004E6D23"/>
    <w:rsid w:val="00517756"/>
    <w:rsid w:val="00543A9A"/>
    <w:rsid w:val="005442EC"/>
    <w:rsid w:val="005502A3"/>
    <w:rsid w:val="005566E0"/>
    <w:rsid w:val="005621F7"/>
    <w:rsid w:val="00562E7B"/>
    <w:rsid w:val="0056729D"/>
    <w:rsid w:val="00567F36"/>
    <w:rsid w:val="00581E65"/>
    <w:rsid w:val="005A32BB"/>
    <w:rsid w:val="005C4FEA"/>
    <w:rsid w:val="005D1FB9"/>
    <w:rsid w:val="005E1DA4"/>
    <w:rsid w:val="006209FB"/>
    <w:rsid w:val="0062308B"/>
    <w:rsid w:val="00627B99"/>
    <w:rsid w:val="00640F95"/>
    <w:rsid w:val="006611B4"/>
    <w:rsid w:val="00693627"/>
    <w:rsid w:val="0069687B"/>
    <w:rsid w:val="00696D36"/>
    <w:rsid w:val="006B0AD3"/>
    <w:rsid w:val="006B734B"/>
    <w:rsid w:val="006C7869"/>
    <w:rsid w:val="006D7662"/>
    <w:rsid w:val="006E27EB"/>
    <w:rsid w:val="006E2A9A"/>
    <w:rsid w:val="006E53B1"/>
    <w:rsid w:val="0070607A"/>
    <w:rsid w:val="007128CC"/>
    <w:rsid w:val="00720517"/>
    <w:rsid w:val="00720BA7"/>
    <w:rsid w:val="00727703"/>
    <w:rsid w:val="00731E3B"/>
    <w:rsid w:val="00740799"/>
    <w:rsid w:val="00744DC8"/>
    <w:rsid w:val="00774DE7"/>
    <w:rsid w:val="007920DF"/>
    <w:rsid w:val="007A0789"/>
    <w:rsid w:val="007A1057"/>
    <w:rsid w:val="007E7A47"/>
    <w:rsid w:val="008010B5"/>
    <w:rsid w:val="008047AC"/>
    <w:rsid w:val="00805A83"/>
    <w:rsid w:val="00810710"/>
    <w:rsid w:val="00822451"/>
    <w:rsid w:val="00831F1B"/>
    <w:rsid w:val="008869BA"/>
    <w:rsid w:val="00897125"/>
    <w:rsid w:val="008C3685"/>
    <w:rsid w:val="008C4026"/>
    <w:rsid w:val="008D4651"/>
    <w:rsid w:val="008F728A"/>
    <w:rsid w:val="00913786"/>
    <w:rsid w:val="00920E28"/>
    <w:rsid w:val="009335DE"/>
    <w:rsid w:val="00945A55"/>
    <w:rsid w:val="00967B63"/>
    <w:rsid w:val="00971B3E"/>
    <w:rsid w:val="0099011F"/>
    <w:rsid w:val="00993884"/>
    <w:rsid w:val="009C4A51"/>
    <w:rsid w:val="009D006A"/>
    <w:rsid w:val="009E2B24"/>
    <w:rsid w:val="009F7AD9"/>
    <w:rsid w:val="00A02D75"/>
    <w:rsid w:val="00A101C8"/>
    <w:rsid w:val="00A117C3"/>
    <w:rsid w:val="00A24836"/>
    <w:rsid w:val="00A35F7F"/>
    <w:rsid w:val="00A35FF3"/>
    <w:rsid w:val="00A43595"/>
    <w:rsid w:val="00A452AC"/>
    <w:rsid w:val="00A548B3"/>
    <w:rsid w:val="00AB5781"/>
    <w:rsid w:val="00AB7FFA"/>
    <w:rsid w:val="00AD35A4"/>
    <w:rsid w:val="00AD6F10"/>
    <w:rsid w:val="00AE14F1"/>
    <w:rsid w:val="00AF1257"/>
    <w:rsid w:val="00B03A9C"/>
    <w:rsid w:val="00B1342C"/>
    <w:rsid w:val="00B159F4"/>
    <w:rsid w:val="00B22890"/>
    <w:rsid w:val="00B40232"/>
    <w:rsid w:val="00B42825"/>
    <w:rsid w:val="00B66C92"/>
    <w:rsid w:val="00B70386"/>
    <w:rsid w:val="00B719E7"/>
    <w:rsid w:val="00B7475D"/>
    <w:rsid w:val="00BA0784"/>
    <w:rsid w:val="00BE2464"/>
    <w:rsid w:val="00BF23E0"/>
    <w:rsid w:val="00BF3025"/>
    <w:rsid w:val="00C224E0"/>
    <w:rsid w:val="00C27596"/>
    <w:rsid w:val="00C3031A"/>
    <w:rsid w:val="00C5028B"/>
    <w:rsid w:val="00C76193"/>
    <w:rsid w:val="00C92EAD"/>
    <w:rsid w:val="00CB3E3F"/>
    <w:rsid w:val="00CC7D3A"/>
    <w:rsid w:val="00CE60B8"/>
    <w:rsid w:val="00D119CA"/>
    <w:rsid w:val="00D432BF"/>
    <w:rsid w:val="00D7521A"/>
    <w:rsid w:val="00D85E1B"/>
    <w:rsid w:val="00DA1C6A"/>
    <w:rsid w:val="00DB7C98"/>
    <w:rsid w:val="00DC218D"/>
    <w:rsid w:val="00DC474A"/>
    <w:rsid w:val="00DD2371"/>
    <w:rsid w:val="00DF6F9A"/>
    <w:rsid w:val="00E13F4C"/>
    <w:rsid w:val="00E1762A"/>
    <w:rsid w:val="00E23215"/>
    <w:rsid w:val="00E2508E"/>
    <w:rsid w:val="00E337F8"/>
    <w:rsid w:val="00E52960"/>
    <w:rsid w:val="00E547F6"/>
    <w:rsid w:val="00E54DB7"/>
    <w:rsid w:val="00E624F6"/>
    <w:rsid w:val="00E745D2"/>
    <w:rsid w:val="00E964A7"/>
    <w:rsid w:val="00EA1FDB"/>
    <w:rsid w:val="00EA6F3A"/>
    <w:rsid w:val="00EC577C"/>
    <w:rsid w:val="00EE3CA4"/>
    <w:rsid w:val="00EF09EE"/>
    <w:rsid w:val="00F16935"/>
    <w:rsid w:val="00F260EE"/>
    <w:rsid w:val="00F31837"/>
    <w:rsid w:val="00F5052F"/>
    <w:rsid w:val="00F5125E"/>
    <w:rsid w:val="00F64F41"/>
    <w:rsid w:val="00F858AB"/>
    <w:rsid w:val="00F879EB"/>
    <w:rsid w:val="00F92543"/>
    <w:rsid w:val="00F933B9"/>
    <w:rsid w:val="00F97485"/>
    <w:rsid w:val="00FB17CC"/>
    <w:rsid w:val="00FB5520"/>
    <w:rsid w:val="00FE2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B6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57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6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1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1611E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74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0799"/>
  </w:style>
  <w:style w:type="paragraph" w:styleId="Footer">
    <w:name w:val="footer"/>
    <w:basedOn w:val="Normal"/>
    <w:link w:val="FooterChar"/>
    <w:uiPriority w:val="99"/>
    <w:unhideWhenUsed/>
    <w:rsid w:val="0074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799"/>
  </w:style>
  <w:style w:type="character" w:customStyle="1" w:styleId="Heading2Char">
    <w:name w:val="Heading 2 Char"/>
    <w:basedOn w:val="DefaultParagraphFont"/>
    <w:link w:val="Heading2"/>
    <w:uiPriority w:val="9"/>
    <w:semiHidden/>
    <w:rsid w:val="000C6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52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mulareutile.blogspot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actur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956979F3864C14A13641A74AB24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821F6-9AEE-4FAA-9AF1-BB828FB8A1DB}"/>
      </w:docPartPr>
      <w:docPartBody>
        <w:p w:rsidR="008C1519" w:rsidRDefault="00981C37" w:rsidP="00981C37">
          <w:pPr>
            <w:pStyle w:val="45956979F3864C14A13641A74AB24573"/>
          </w:pPr>
          <w:r w:rsidRPr="00DF5BEC">
            <w:rPr>
              <w:rStyle w:val="PlaceholderText"/>
            </w:rPr>
            <w:t>Click here to enter a date.</w:t>
          </w:r>
        </w:p>
      </w:docPartBody>
    </w:docPart>
    <w:docPart>
      <w:docPartPr>
        <w:name w:val="1CA6B57FACD04E208340197961E53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631CE-6174-497D-8A08-E449C2885F3C}"/>
      </w:docPartPr>
      <w:docPartBody>
        <w:p w:rsidR="009A33E7" w:rsidRDefault="009D71EA" w:rsidP="009D71EA">
          <w:pPr>
            <w:pStyle w:val="1CA6B57FACD04E208340197961E536F3"/>
          </w:pPr>
          <w:r w:rsidRPr="00DF5BE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56C95"/>
    <w:rsid w:val="000C1512"/>
    <w:rsid w:val="000C7BF1"/>
    <w:rsid w:val="00653FBC"/>
    <w:rsid w:val="0068106D"/>
    <w:rsid w:val="006A0628"/>
    <w:rsid w:val="007A4F8E"/>
    <w:rsid w:val="007E260B"/>
    <w:rsid w:val="007F2CC7"/>
    <w:rsid w:val="008C1519"/>
    <w:rsid w:val="00981C37"/>
    <w:rsid w:val="009A33E7"/>
    <w:rsid w:val="009B6FE8"/>
    <w:rsid w:val="009D71EA"/>
    <w:rsid w:val="009F0C8A"/>
    <w:rsid w:val="00AF18DD"/>
    <w:rsid w:val="00C06A46"/>
    <w:rsid w:val="00C56C95"/>
    <w:rsid w:val="00CD31DA"/>
    <w:rsid w:val="00D75E1A"/>
    <w:rsid w:val="00E010F0"/>
    <w:rsid w:val="00F872E1"/>
    <w:rsid w:val="00F93E96"/>
    <w:rsid w:val="00F95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1EA"/>
    <w:rPr>
      <w:color w:val="808080"/>
    </w:rPr>
  </w:style>
  <w:style w:type="paragraph" w:customStyle="1" w:styleId="F596A333BEED4594968DE770436A246F">
    <w:name w:val="F596A333BEED4594968DE770436A246F"/>
    <w:rsid w:val="009B6FE8"/>
  </w:style>
  <w:style w:type="paragraph" w:customStyle="1" w:styleId="C6A856C6EE424F25B037E5BBBBB72304">
    <w:name w:val="C6A856C6EE424F25B037E5BBBBB72304"/>
    <w:rsid w:val="009B6FE8"/>
  </w:style>
  <w:style w:type="paragraph" w:customStyle="1" w:styleId="752CD2C7531E454A96870C9A2EA8C957">
    <w:name w:val="752CD2C7531E454A96870C9A2EA8C957"/>
    <w:rsid w:val="00F872E1"/>
  </w:style>
  <w:style w:type="paragraph" w:customStyle="1" w:styleId="D26E396AEDE640F6B6723DCA06D74902">
    <w:name w:val="D26E396AEDE640F6B6723DCA06D74902"/>
    <w:rsid w:val="00F872E1"/>
  </w:style>
  <w:style w:type="paragraph" w:customStyle="1" w:styleId="114EBE7AAB904884AF1B74CAF2901746">
    <w:name w:val="114EBE7AAB904884AF1B74CAF2901746"/>
    <w:rsid w:val="00F872E1"/>
  </w:style>
  <w:style w:type="paragraph" w:customStyle="1" w:styleId="45C46843DFCF45B8A5594D422F1722BF">
    <w:name w:val="45C46843DFCF45B8A5594D422F1722BF"/>
    <w:rsid w:val="00D75E1A"/>
  </w:style>
  <w:style w:type="paragraph" w:customStyle="1" w:styleId="D34FD3D212664D74B6163ACAC3334437">
    <w:name w:val="D34FD3D212664D74B6163ACAC3334437"/>
    <w:rsid w:val="00D75E1A"/>
  </w:style>
  <w:style w:type="paragraph" w:customStyle="1" w:styleId="1EA30237BE044A718CEE97EED19FE8D8">
    <w:name w:val="1EA30237BE044A718CEE97EED19FE8D8"/>
    <w:rsid w:val="00D75E1A"/>
  </w:style>
  <w:style w:type="paragraph" w:customStyle="1" w:styleId="1192910BBC7C4B329104720486D60B76">
    <w:name w:val="1192910BBC7C4B329104720486D60B76"/>
    <w:rsid w:val="00D75E1A"/>
  </w:style>
  <w:style w:type="paragraph" w:customStyle="1" w:styleId="CE42E2E618FC4B3C96CCBA41EF92EE9B">
    <w:name w:val="CE42E2E618FC4B3C96CCBA41EF92EE9B"/>
    <w:rsid w:val="00D75E1A"/>
  </w:style>
  <w:style w:type="paragraph" w:customStyle="1" w:styleId="357FEAC2F1414463AE2028AB6BF5286E">
    <w:name w:val="357FEAC2F1414463AE2028AB6BF5286E"/>
    <w:rsid w:val="00D75E1A"/>
  </w:style>
  <w:style w:type="paragraph" w:customStyle="1" w:styleId="9FB595145A6C40858E7516CC566E13F4">
    <w:name w:val="9FB595145A6C40858E7516CC566E13F4"/>
    <w:rsid w:val="00D75E1A"/>
  </w:style>
  <w:style w:type="paragraph" w:customStyle="1" w:styleId="11422D1CE8474BA6AEC4F1280DABDA61">
    <w:name w:val="11422D1CE8474BA6AEC4F1280DABDA61"/>
    <w:rsid w:val="00D75E1A"/>
  </w:style>
  <w:style w:type="paragraph" w:customStyle="1" w:styleId="5ADA080D8E86431C87D80CDD9B6F4326">
    <w:name w:val="5ADA080D8E86431C87D80CDD9B6F4326"/>
    <w:rsid w:val="00D75E1A"/>
  </w:style>
  <w:style w:type="paragraph" w:customStyle="1" w:styleId="3B0B89C1EB794BEABC33A670DFE4A142">
    <w:name w:val="3B0B89C1EB794BEABC33A670DFE4A142"/>
    <w:rsid w:val="00D75E1A"/>
  </w:style>
  <w:style w:type="paragraph" w:customStyle="1" w:styleId="818C7BB8BA9C4E25B2BDC64373493882">
    <w:name w:val="818C7BB8BA9C4E25B2BDC64373493882"/>
    <w:rsid w:val="00981C37"/>
  </w:style>
  <w:style w:type="paragraph" w:customStyle="1" w:styleId="45956979F3864C14A13641A74AB24573">
    <w:name w:val="45956979F3864C14A13641A74AB24573"/>
    <w:rsid w:val="00981C37"/>
  </w:style>
  <w:style w:type="paragraph" w:customStyle="1" w:styleId="ADCD5C3D29D8429AAF67CB47C2BB452D">
    <w:name w:val="ADCD5C3D29D8429AAF67CB47C2BB452D"/>
    <w:rsid w:val="009D71EA"/>
  </w:style>
  <w:style w:type="paragraph" w:customStyle="1" w:styleId="E81020D6FB404E609370180168E966E4">
    <w:name w:val="E81020D6FB404E609370180168E966E4"/>
    <w:rsid w:val="009D71EA"/>
  </w:style>
  <w:style w:type="paragraph" w:customStyle="1" w:styleId="1CA6B57FACD04E208340197961E536F3">
    <w:name w:val="1CA6B57FACD04E208340197961E536F3"/>
    <w:rsid w:val="009D71E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1F647-DDD3-4DA1-BC07-B999F5D20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Factura.dotx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Factura cu TVA</vt:lpstr>
    </vt:vector>
  </TitlesOfParts>
  <LinksUpToDate>false</LinksUpToDate>
  <CharactersWithSpaces>628</CharactersWithSpaces>
  <SharedDoc>false</SharedDoc>
  <HyperlinkBase>www.FormulareUtile.Blogspot.com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cu TVA</dc:title>
  <dc:subject>Model factura cu TVA</dc:subject>
  <dc:creator/>
  <cp:keywords>factura, model, sablon, TVA</cp:keywords>
  <dc:description>Descarcat de pe www.formulareutile.blogspot.com</dc:description>
  <cp:lastModifiedBy/>
  <cp:revision>1</cp:revision>
  <dcterms:created xsi:type="dcterms:W3CDTF">2010-03-07T18:23:00Z</dcterms:created>
  <dcterms:modified xsi:type="dcterms:W3CDTF">2018-03-09T11:27:00Z</dcterms:modified>
  <cp:category>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2</vt:lpwstr>
  </property>
</Properties>
</file>